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bookmarkStart w:id="0" w:name="_GoBack"/>
            <w:bookmarkEnd w:id="0"/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310F17" w:rsidRDefault="005767AC" w:rsidP="005767AC">
            <w:pPr>
              <w:pStyle w:val="Title"/>
            </w:pPr>
            <w:r>
              <w:t>Maryam</w:t>
            </w:r>
            <w:r w:rsidR="003D1B71" w:rsidRPr="00310F17">
              <w:br/>
            </w:r>
            <w:r>
              <w:t>Tarek</w:t>
            </w:r>
          </w:p>
        </w:tc>
      </w:tr>
      <w:tr w:rsidR="003D1B71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D02CC69C5DF3426BA52AB58E51A3AA3E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:rsidR="003D1B71" w:rsidRPr="00740017" w:rsidRDefault="003D1B71" w:rsidP="005767AC">
            <w:pPr>
              <w:pStyle w:val="Dates"/>
              <w:rPr>
                <w:rFonts w:ascii="Calibri" w:hAnsi="Calibri" w:cs="Calibri"/>
              </w:rPr>
            </w:pPr>
          </w:p>
          <w:p w:rsidR="003D1B71" w:rsidRDefault="005767AC" w:rsidP="005767AC">
            <w:pPr>
              <w:pStyle w:val="Experience"/>
              <w:rPr>
                <w:rStyle w:val="Strong"/>
                <w:rtl/>
              </w:rPr>
            </w:pPr>
            <w:r>
              <w:rPr>
                <w:rFonts w:ascii="Calibri" w:hAnsi="Calibri" w:cs="Calibri" w:hint="cs"/>
                <w:rtl/>
              </w:rPr>
              <w:t>_</w:t>
            </w:r>
            <w:r>
              <w:rPr>
                <w:rFonts w:ascii="Calibri" w:hAnsi="Calibri" w:cs="Calibri"/>
              </w:rPr>
              <w:t xml:space="preserve">I work now in the literary translation as I translate literary stories from English into Arabic </w:t>
            </w:r>
            <w:r>
              <w:rPr>
                <w:rStyle w:val="Strong"/>
              </w:rPr>
              <w:t xml:space="preserve">[with the company of dfaf Al_neel for translation and publishing services </w:t>
            </w:r>
            <w:r>
              <w:rPr>
                <w:rStyle w:val="Strong"/>
                <w:rFonts w:hint="cs"/>
                <w:rtl/>
                <w:lang w:bidi="ar-EG"/>
              </w:rPr>
              <w:t>ضفاف النيل للترجمة والنشر</w:t>
            </w:r>
            <w:r>
              <w:rPr>
                <w:rStyle w:val="Strong"/>
              </w:rPr>
              <w:t>]</w:t>
            </w:r>
          </w:p>
          <w:p w:rsidR="00186700" w:rsidRDefault="005767AC" w:rsidP="00186700">
            <w:pPr>
              <w:pStyle w:val="Experience"/>
            </w:pPr>
            <w:r>
              <w:rPr>
                <w:rStyle w:val="Strong"/>
                <w:rFonts w:hint="cs"/>
                <w:rtl/>
              </w:rPr>
              <w:t xml:space="preserve">_ </w:t>
            </w:r>
            <w:r w:rsidRPr="005767AC">
              <w:t>I a</w:t>
            </w:r>
            <w:r w:rsidR="00186700">
              <w:t>lso have an experience in the le</w:t>
            </w:r>
            <w:r w:rsidRPr="005767AC">
              <w:t>gal translation domain with two other companies</w:t>
            </w:r>
          </w:p>
          <w:p w:rsidR="00186700" w:rsidRDefault="00186700" w:rsidP="00186700">
            <w:pPr>
              <w:pStyle w:val="Experience"/>
            </w:pPr>
            <w:r>
              <w:t>_I have experience in many other types of translation such as, political and religious because I have translated two books of Dr. Zaker Naiek.</w:t>
            </w:r>
          </w:p>
          <w:p w:rsidR="00186700" w:rsidRDefault="00186700" w:rsidP="00186700">
            <w:pPr>
              <w:pStyle w:val="Experience"/>
            </w:pPr>
            <w:r>
              <w:t>_More than that, I had an internship in Ask Muslim institution and I was given a certificate of how to call non_Muslim to Islam.</w:t>
            </w:r>
          </w:p>
          <w:p w:rsidR="00807DD8" w:rsidRDefault="00807DD8" w:rsidP="00186700">
            <w:pPr>
              <w:pStyle w:val="Experience"/>
            </w:pPr>
            <w:r>
              <w:t>_ I worked in audio dump before.</w:t>
            </w:r>
          </w:p>
          <w:p w:rsidR="00186700" w:rsidRDefault="00186700" w:rsidP="00186700">
            <w:pPr>
              <w:pStyle w:val="Experience"/>
              <w:rPr>
                <w:rFonts w:ascii="Calibri" w:hAnsi="Calibri" w:cs="Calibri"/>
              </w:rPr>
            </w:pPr>
            <w:r>
              <w:t>_ I took also courses of general and movie subtitles translation.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9055BCE7C8324F198B1A94C73FFFA476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:rsidR="003D1B71" w:rsidRPr="00740017" w:rsidRDefault="00186700" w:rsidP="00186700">
            <w:pPr>
              <w:pStyle w:val="SchoolName"/>
            </w:pPr>
            <w:r>
              <w:t>Faculty of languages and simultaneous interpretation.</w:t>
            </w:r>
          </w:p>
          <w:p w:rsidR="003D1B71" w:rsidRPr="00740017" w:rsidRDefault="00807DD8" w:rsidP="00807DD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English department</w:t>
            </w:r>
          </w:p>
          <w:p w:rsidR="003D1B71" w:rsidRPr="00E572D6" w:rsidRDefault="00807DD8" w:rsidP="00807DD8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skills</w:t>
            </w:r>
          </w:p>
          <w:p w:rsidR="003D1B71" w:rsidRPr="00807DD8" w:rsidRDefault="00807DD8" w:rsidP="00807DD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 am good at using word as most of my work depends on it</w:t>
            </w:r>
          </w:p>
          <w:p w:rsidR="003D1B71" w:rsidRPr="00807DD8" w:rsidRDefault="003D1B71" w:rsidP="00807DD8">
            <w:pPr>
              <w:pStyle w:val="Heading2"/>
              <w:rPr>
                <w:rFonts w:ascii="Calibri" w:hAnsi="Calibri" w:cs="Calibri"/>
                <w:color w:val="0072C7"/>
              </w:rPr>
            </w:pPr>
          </w:p>
        </w:tc>
      </w:tr>
      <w:tr w:rsidR="003D1B71" w:rsidTr="003D1B71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90471" w:rsidRDefault="003D1B71" w:rsidP="00222466"/>
        </w:tc>
      </w:tr>
      <w:tr w:rsidR="003D1B71" w:rsidTr="003D1B71">
        <w:trPr>
          <w:trHeight w:val="54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E56D7A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9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L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1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5767AC" w:rsidP="005767AC">
            <w:pPr>
              <w:pStyle w:val="Information"/>
            </w:pPr>
            <w:r>
              <w:t>Al-Ageezi</w:t>
            </w:r>
          </w:p>
          <w:p w:rsidR="003D1B71" w:rsidRPr="00380FD1" w:rsidRDefault="005767AC" w:rsidP="005767AC">
            <w:pPr>
              <w:pStyle w:val="Information"/>
            </w:pPr>
            <w:r>
              <w:t>Tanta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CADEC0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z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v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3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5767AC" w:rsidP="005767AC">
            <w:pPr>
              <w:pStyle w:val="Information"/>
            </w:pPr>
            <w:r>
              <w:t>+201091466199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C08DDF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4D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yc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5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C848ED" w:rsidP="00380FD1">
            <w:pPr>
              <w:pStyle w:val="Information"/>
            </w:pPr>
            <w:sdt>
              <w:sdtPr>
                <w:id w:val="-1997099910"/>
                <w:placeholder>
                  <w:docPart w:val="2A22E9020CB146438B6549BD9449165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380FD1">
                  <w:t>[Your Email]</w:t>
                </w:r>
              </w:sdtContent>
            </w:sdt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380FD1" w:rsidRDefault="003D1B71" w:rsidP="00807DD8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2448"/>
        </w:trPr>
        <w:tc>
          <w:tcPr>
            <w:tcW w:w="720" w:type="dxa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Default="003D1B71" w:rsidP="00222466"/>
        </w:tc>
        <w:tc>
          <w:tcPr>
            <w:tcW w:w="6607" w:type="dxa"/>
            <w:vMerge/>
          </w:tcPr>
          <w:p w:rsidR="003D1B71" w:rsidRDefault="003D1B71" w:rsidP="00222466"/>
        </w:tc>
      </w:tr>
    </w:tbl>
    <w:p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6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48ED" w:rsidRDefault="00C848ED" w:rsidP="00590471">
      <w:r>
        <w:separator/>
      </w:r>
    </w:p>
  </w:endnote>
  <w:endnote w:type="continuationSeparator" w:id="0">
    <w:p w:rsidR="00C848ED" w:rsidRDefault="00C848E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48ED" w:rsidRDefault="00C848ED" w:rsidP="00590471">
      <w:r>
        <w:separator/>
      </w:r>
    </w:p>
  </w:footnote>
  <w:footnote w:type="continuationSeparator" w:id="0">
    <w:p w:rsidR="00C848ED" w:rsidRDefault="00C848E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740D89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w6H7MsGAG/h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P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H9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czeGwOsFQSJ3WZkZCBJnk2Ph2LxWwUSiciw8Me9VIS4FLI1ocixcI6sZmEjUoyFcKGlWQZFociw8&#10;gqJVMJGoB0Rmk2PhvirVwESiHhKZTY6FF9JUAxOJyrHwHIHXjZejIibHws18UgWTY+FlJ83AROLl&#10;wIjJscyXIyMmx8KtH1oF0yZejo2YHMt8OThicizz5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7AC"/>
    <w:rsid w:val="00060042"/>
    <w:rsid w:val="0008685D"/>
    <w:rsid w:val="00090860"/>
    <w:rsid w:val="00112FD7"/>
    <w:rsid w:val="00150ABD"/>
    <w:rsid w:val="00186700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767AC"/>
    <w:rsid w:val="005801E5"/>
    <w:rsid w:val="00590471"/>
    <w:rsid w:val="005D01FA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07DD8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848ED"/>
    <w:rsid w:val="00CE1E3D"/>
    <w:rsid w:val="00D053FA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02CC69C5DF3426BA52AB58E51A3A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F9689-415E-4C3A-9B39-6D3B9B0F634D}"/>
      </w:docPartPr>
      <w:docPartBody>
        <w:p w:rsidR="00000000" w:rsidRDefault="00F24BD9">
          <w:pPr>
            <w:pStyle w:val="D02CC69C5DF3426BA52AB58E51A3AA3E"/>
          </w:pPr>
          <w:r w:rsidRPr="00AC6C7E">
            <w:t>Experience</w:t>
          </w:r>
        </w:p>
      </w:docPartBody>
    </w:docPart>
    <w:docPart>
      <w:docPartPr>
        <w:name w:val="9055BCE7C8324F198B1A94C73FFFA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A560AC-C1D5-4C30-9E6B-C3E70D96A689}"/>
      </w:docPartPr>
      <w:docPartBody>
        <w:p w:rsidR="00000000" w:rsidRDefault="00F24BD9">
          <w:pPr>
            <w:pStyle w:val="9055BCE7C8324F198B1A94C73FFFA476"/>
          </w:pPr>
          <w:r w:rsidRPr="00AC6C7E">
            <w:t>Education</w:t>
          </w:r>
        </w:p>
      </w:docPartBody>
    </w:docPart>
    <w:docPart>
      <w:docPartPr>
        <w:name w:val="2A22E9020CB146438B6549BD94491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72999-42AA-47E4-8514-E972D87793EF}"/>
      </w:docPartPr>
      <w:docPartBody>
        <w:p w:rsidR="00000000" w:rsidRDefault="00F24BD9">
          <w:pPr>
            <w:pStyle w:val="2A22E9020CB146438B6549BD9449165A"/>
          </w:pPr>
          <w:r w:rsidRPr="00380FD1">
            <w:t>[Your Email]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BD9"/>
    <w:rsid w:val="00F24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C588FEA863C40D29ED69BE9C81E1BA1">
    <w:name w:val="EC588FEA863C40D29ED69BE9C81E1BA1"/>
  </w:style>
  <w:style w:type="paragraph" w:customStyle="1" w:styleId="466BB30AD04E428ABE34A9E4D2D40DD5">
    <w:name w:val="466BB30AD04E428ABE34A9E4D2D40DD5"/>
  </w:style>
  <w:style w:type="paragraph" w:customStyle="1" w:styleId="D02CC69C5DF3426BA52AB58E51A3AA3E">
    <w:name w:val="D02CC69C5DF3426BA52AB58E51A3AA3E"/>
  </w:style>
  <w:style w:type="paragraph" w:customStyle="1" w:styleId="7988CA219B3A4CC78402FD0A381E5D60">
    <w:name w:val="7988CA219B3A4CC78402FD0A381E5D60"/>
  </w:style>
  <w:style w:type="paragraph" w:customStyle="1" w:styleId="5BD8728D64AB44E38F62290E4B0BF25B">
    <w:name w:val="5BD8728D64AB44E38F62290E4B0BF25B"/>
  </w:style>
  <w:style w:type="paragraph" w:customStyle="1" w:styleId="A5013A3A45624FA1A292B26799BE2780">
    <w:name w:val="A5013A3A45624FA1A292B26799BE2780"/>
  </w:style>
  <w:style w:type="paragraph" w:customStyle="1" w:styleId="A6C39F1F657B4D9683E8C75E9646107E">
    <w:name w:val="A6C39F1F657B4D9683E8C75E9646107E"/>
  </w:style>
  <w:style w:type="paragraph" w:customStyle="1" w:styleId="938E2A24BEA24237AC7ED4E235823420">
    <w:name w:val="938E2A24BEA24237AC7ED4E235823420"/>
  </w:style>
  <w:style w:type="paragraph" w:customStyle="1" w:styleId="EB56E399A0D249849BD510A48F3B6F05">
    <w:name w:val="EB56E399A0D249849BD510A48F3B6F05"/>
  </w:style>
  <w:style w:type="paragraph" w:customStyle="1" w:styleId="C18C2EBD3136433496A31C7FEA1123A9">
    <w:name w:val="C18C2EBD3136433496A31C7FEA1123A9"/>
  </w:style>
  <w:style w:type="paragraph" w:customStyle="1" w:styleId="F5FC7E68342744029033A4F460361EFC">
    <w:name w:val="F5FC7E68342744029033A4F460361EFC"/>
  </w:style>
  <w:style w:type="paragraph" w:customStyle="1" w:styleId="B3DE20EAFC1B4C66A1F11886A94F604B">
    <w:name w:val="B3DE20EAFC1B4C66A1F11886A94F604B"/>
  </w:style>
  <w:style w:type="paragraph" w:customStyle="1" w:styleId="9024A4219E3640FEBED032328C031F34">
    <w:name w:val="9024A4219E3640FEBED032328C031F34"/>
  </w:style>
  <w:style w:type="paragraph" w:customStyle="1" w:styleId="FD6876B660D24A33B5E3D46E54C1F064">
    <w:name w:val="FD6876B660D24A33B5E3D46E54C1F064"/>
  </w:style>
  <w:style w:type="paragraph" w:customStyle="1" w:styleId="A540FEF7A2934A809398654A923584F0">
    <w:name w:val="A540FEF7A2934A809398654A923584F0"/>
  </w:style>
  <w:style w:type="paragraph" w:customStyle="1" w:styleId="A8FF96EEF7F04E51A0D6BB4F16BD9F33">
    <w:name w:val="A8FF96EEF7F04E51A0D6BB4F16BD9F33"/>
  </w:style>
  <w:style w:type="paragraph" w:customStyle="1" w:styleId="FFDD4AB5F2754FD5A77812F219799D6F">
    <w:name w:val="FFDD4AB5F2754FD5A77812F219799D6F"/>
  </w:style>
  <w:style w:type="paragraph" w:customStyle="1" w:styleId="4871A4545EB1462B94CD01D05B45E016">
    <w:name w:val="4871A4545EB1462B94CD01D05B45E016"/>
  </w:style>
  <w:style w:type="paragraph" w:customStyle="1" w:styleId="C18DE53BA4084F50A9C36290BEF87048">
    <w:name w:val="C18DE53BA4084F50A9C36290BEF87048"/>
  </w:style>
  <w:style w:type="paragraph" w:customStyle="1" w:styleId="9055BCE7C8324F198B1A94C73FFFA476">
    <w:name w:val="9055BCE7C8324F198B1A94C73FFFA476"/>
  </w:style>
  <w:style w:type="paragraph" w:customStyle="1" w:styleId="7DA2C97F28594A17847108B385A0162D">
    <w:name w:val="7DA2C97F28594A17847108B385A0162D"/>
  </w:style>
  <w:style w:type="paragraph" w:customStyle="1" w:styleId="569D567224D148EBBE72509ED3E047C7">
    <w:name w:val="569D567224D148EBBE72509ED3E047C7"/>
  </w:style>
  <w:style w:type="paragraph" w:customStyle="1" w:styleId="B93B901355724C04A627B63DE463BBD7">
    <w:name w:val="B93B901355724C04A627B63DE463BBD7"/>
  </w:style>
  <w:style w:type="paragraph" w:customStyle="1" w:styleId="D38F585320E048C5B493F690AEB93A56">
    <w:name w:val="D38F585320E048C5B493F690AEB93A56"/>
  </w:style>
  <w:style w:type="paragraph" w:customStyle="1" w:styleId="5ED53C2691C84CBAA56C9C154897F563">
    <w:name w:val="5ED53C2691C84CBAA56C9C154897F563"/>
  </w:style>
  <w:style w:type="paragraph" w:customStyle="1" w:styleId="6F8DF7409A8F427FA6B2A201F15C560F">
    <w:name w:val="6F8DF7409A8F427FA6B2A201F15C560F"/>
  </w:style>
  <w:style w:type="paragraph" w:customStyle="1" w:styleId="994359790FD24C3588960CBF65E40F82">
    <w:name w:val="994359790FD24C3588960CBF65E40F82"/>
  </w:style>
  <w:style w:type="paragraph" w:customStyle="1" w:styleId="245D6F15258E40678438E4D5D703C074">
    <w:name w:val="245D6F15258E40678438E4D5D703C074"/>
  </w:style>
  <w:style w:type="paragraph" w:customStyle="1" w:styleId="0CB46E06B7214292B543C4E5F9BCEDE7">
    <w:name w:val="0CB46E06B7214292B543C4E5F9BCEDE7"/>
  </w:style>
  <w:style w:type="paragraph" w:customStyle="1" w:styleId="0D3A1A3F11BD4AF3AB4E5AA9A2B5D5DF">
    <w:name w:val="0D3A1A3F11BD4AF3AB4E5AA9A2B5D5DF"/>
  </w:style>
  <w:style w:type="paragraph" w:customStyle="1" w:styleId="934873B9F1C14BF798F107C707C50483">
    <w:name w:val="934873B9F1C14BF798F107C707C50483"/>
  </w:style>
  <w:style w:type="paragraph" w:customStyle="1" w:styleId="C2BA048D31D64A9F98AAFD3F7B78D23C">
    <w:name w:val="C2BA048D31D64A9F98AAFD3F7B78D23C"/>
  </w:style>
  <w:style w:type="paragraph" w:customStyle="1" w:styleId="2A22E9020CB146438B6549BD9449165A">
    <w:name w:val="2A22E9020CB146438B6549BD9449165A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E620B26D0214338A6C0DDC7C8EA5655">
    <w:name w:val="0E620B26D0214338A6C0DDC7C8EA56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2022-07-06T11:20:00Z</dcterms:created>
  <dcterms:modified xsi:type="dcterms:W3CDTF">2022-07-06T11:43:00Z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